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EDCAB" w14:textId="169E4C6E" w:rsidR="001D2056" w:rsidRDefault="000B1488">
      <w:r>
        <w:rPr>
          <w:noProof/>
        </w:rPr>
        <mc:AlternateContent>
          <mc:Choice Requires="wps">
            <w:drawing>
              <wp:anchor distT="0" distB="0" distL="114300" distR="114300" simplePos="0" relativeHeight="251746456" behindDoc="0" locked="0" layoutInCell="1" allowOverlap="1" wp14:anchorId="51E6C85D" wp14:editId="613D4313">
                <wp:simplePos x="0" y="0"/>
                <wp:positionH relativeFrom="page">
                  <wp:posOffset>7716520</wp:posOffset>
                </wp:positionH>
                <wp:positionV relativeFrom="page">
                  <wp:posOffset>3157855</wp:posOffset>
                </wp:positionV>
                <wp:extent cx="1312545" cy="542290"/>
                <wp:effectExtent l="0" t="0" r="0" b="0"/>
                <wp:wrapThrough wrapText="bothSides">
                  <wp:wrapPolygon edited="0">
                    <wp:start x="418" y="0"/>
                    <wp:lineTo x="418" y="20234"/>
                    <wp:lineTo x="20900" y="20234"/>
                    <wp:lineTo x="20900" y="0"/>
                    <wp:lineTo x="418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8844D" w14:textId="77777777" w:rsidR="000B1488" w:rsidRDefault="000B1488" w:rsidP="000B1488">
                            <w:r>
                              <w:t>Photo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607.6pt;margin-top:248.65pt;width:103.35pt;height:42.7pt;z-index:25174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+i49ECAAAW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" mv:complextextbox="1" filled="f" stroked="f">
                <v:textbox>
                  <w:txbxContent>
                    <w:p w14:paraId="0798844D" w14:textId="77777777" w:rsidR="000B1488" w:rsidRDefault="000B1488" w:rsidP="000B1488">
                      <w:r>
                        <w:t>Photo placement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408" behindDoc="0" locked="0" layoutInCell="1" allowOverlap="1" wp14:anchorId="317A72B7" wp14:editId="418F9798">
                <wp:simplePos x="0" y="0"/>
                <wp:positionH relativeFrom="page">
                  <wp:posOffset>582930</wp:posOffset>
                </wp:positionH>
                <wp:positionV relativeFrom="page">
                  <wp:posOffset>4554008</wp:posOffset>
                </wp:positionV>
                <wp:extent cx="1312545" cy="542290"/>
                <wp:effectExtent l="0" t="0" r="0" b="0"/>
                <wp:wrapThrough wrapText="bothSides">
                  <wp:wrapPolygon edited="0">
                    <wp:start x="418" y="0"/>
                    <wp:lineTo x="418" y="20234"/>
                    <wp:lineTo x="20900" y="20234"/>
                    <wp:lineTo x="20900" y="0"/>
                    <wp:lineTo x="418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E18A4" w14:textId="77777777" w:rsidR="000B1488" w:rsidRDefault="000B1488" w:rsidP="000B1488">
                            <w:r>
                              <w:t>Photo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5.9pt;margin-top:358.6pt;width:103.35pt;height:42.7pt;z-index:25174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" mv:complextextbox="1" filled="f" stroked="f">
                <v:textbox>
                  <w:txbxContent>
                    <w:p w14:paraId="4B4E18A4" w14:textId="77777777" w:rsidR="000B1488" w:rsidRDefault="000B1488" w:rsidP="000B1488">
                      <w:r>
                        <w:t>Photo placement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0DA2">
        <w:rPr>
          <w:noProof/>
        </w:rPr>
        <w:drawing>
          <wp:anchor distT="0" distB="0" distL="114300" distR="114300" simplePos="0" relativeHeight="251653115" behindDoc="0" locked="0" layoutInCell="1" allowOverlap="1" wp14:anchorId="0784618B" wp14:editId="7C9EC7AA">
            <wp:simplePos x="0" y="0"/>
            <wp:positionH relativeFrom="page">
              <wp:posOffset>6958965</wp:posOffset>
            </wp:positionH>
            <wp:positionV relativeFrom="page">
              <wp:posOffset>5334635</wp:posOffset>
            </wp:positionV>
            <wp:extent cx="2733040" cy="2072005"/>
            <wp:effectExtent l="0" t="0" r="10160" b="10795"/>
            <wp:wrapThrough wrapText="bothSides">
              <wp:wrapPolygon edited="0">
                <wp:start x="17665" y="0"/>
                <wp:lineTo x="0" y="530"/>
                <wp:lineTo x="0" y="21448"/>
                <wp:lineTo x="21480" y="21448"/>
                <wp:lineTo x="21480" y="0"/>
                <wp:lineTo x="17665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F23">
        <w:rPr>
          <w:noProof/>
        </w:rPr>
        <mc:AlternateContent>
          <mc:Choice Requires="wps">
            <w:drawing>
              <wp:anchor distT="0" distB="0" distL="114300" distR="114300" simplePos="0" relativeHeight="251729048" behindDoc="0" locked="0" layoutInCell="1" allowOverlap="1" wp14:anchorId="725ED178" wp14:editId="3A96ED98">
                <wp:simplePos x="0" y="0"/>
                <wp:positionH relativeFrom="page">
                  <wp:posOffset>365125</wp:posOffset>
                </wp:positionH>
                <wp:positionV relativeFrom="page">
                  <wp:posOffset>6463665</wp:posOffset>
                </wp:positionV>
                <wp:extent cx="2733675" cy="600710"/>
                <wp:effectExtent l="0" t="0" r="0" b="8890"/>
                <wp:wrapThrough wrapText="bothSides">
                  <wp:wrapPolygon edited="0">
                    <wp:start x="201" y="0"/>
                    <wp:lineTo x="201" y="21006"/>
                    <wp:lineTo x="21274" y="21006"/>
                    <wp:lineTo x="21073" y="0"/>
                    <wp:lineTo x="201" y="0"/>
                  </wp:wrapPolygon>
                </wp:wrapThrough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7D469" w14:textId="77777777" w:rsidR="00D40088" w:rsidRDefault="00D40088" w:rsidP="00D40088">
                            <w:pPr>
                              <w:pStyle w:val="BasicParagraph"/>
                              <w:suppressAutoHyphens/>
                              <w:spacing w:after="270"/>
                              <w:rPr>
                                <w:rFonts w:ascii="Avenir-Heavy" w:hAnsi="Avenir-Heavy" w:cs="Avenir-Heavy"/>
                                <w:color w:val="260000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color w:val="260000"/>
                              </w:rPr>
                              <w:t xml:space="preserve">Pull quote. 15 word count.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venir-Heavy" w:hAnsi="Avenir-Heavy" w:cs="Avenir-Heavy"/>
                                <w:color w:val="260000"/>
                              </w:rPr>
                              <w:t>Avenir</w:t>
                            </w:r>
                            <w:proofErr w:type="spellEnd"/>
                            <w:r>
                              <w:rPr>
                                <w:rFonts w:ascii="Avenir-Heavy" w:hAnsi="Avenir-Heavy" w:cs="Avenir-Heavy"/>
                                <w:color w:val="260000"/>
                              </w:rPr>
                              <w:t xml:space="preserve"> heavy, 12 pt. size on 15 pt. leading.</w:t>
                            </w:r>
                            <w:proofErr w:type="gramEnd"/>
                          </w:p>
                          <w:p w14:paraId="10DCAB25" w14:textId="77777777" w:rsidR="00D40088" w:rsidRDefault="00D40088" w:rsidP="00D40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" o:spid="_x0000_s1028" type="#_x0000_t202" style="position:absolute;margin-left:28.75pt;margin-top:508.95pt;width:215.25pt;height:47.3pt;z-index:251729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" mv:complextextbox="1" filled="f" stroked="f">
                <v:textbox>
                  <w:txbxContent>
                    <w:p w14:paraId="7837D469" w14:textId="77777777" w:rsidR="00D40088" w:rsidRDefault="00D40088" w:rsidP="00D40088">
                      <w:pPr>
                        <w:pStyle w:val="BasicParagraph"/>
                        <w:suppressAutoHyphens/>
                        <w:spacing w:after="270"/>
                        <w:rPr>
                          <w:rFonts w:ascii="Avenir-Heavy" w:hAnsi="Avenir-Heavy" w:cs="Avenir-Heavy"/>
                          <w:color w:val="260000"/>
                        </w:rPr>
                      </w:pPr>
                      <w:r>
                        <w:rPr>
                          <w:rFonts w:ascii="Avenir-Heavy" w:hAnsi="Avenir-Heavy" w:cs="Avenir-Heavy"/>
                          <w:color w:val="260000"/>
                        </w:rPr>
                        <w:t xml:space="preserve">Pull quote. 15 word count. </w:t>
                      </w:r>
                      <w:proofErr w:type="spellStart"/>
                      <w:proofErr w:type="gramStart"/>
                      <w:r>
                        <w:rPr>
                          <w:rFonts w:ascii="Avenir-Heavy" w:hAnsi="Avenir-Heavy" w:cs="Avenir-Heavy"/>
                          <w:color w:val="260000"/>
                        </w:rPr>
                        <w:t>Avenir</w:t>
                      </w:r>
                      <w:proofErr w:type="spellEnd"/>
                      <w:r>
                        <w:rPr>
                          <w:rFonts w:ascii="Avenir-Heavy" w:hAnsi="Avenir-Heavy" w:cs="Avenir-Heavy"/>
                          <w:color w:val="260000"/>
                        </w:rPr>
                        <w:t xml:space="preserve"> heavy, 12 pt. size on 15 pt. leading.</w:t>
                      </w:r>
                      <w:proofErr w:type="gramEnd"/>
                    </w:p>
                    <w:p w14:paraId="10DCAB25" w14:textId="77777777" w:rsidR="00D40088" w:rsidRDefault="00D40088" w:rsidP="00D4008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00F23">
        <w:rPr>
          <w:noProof/>
        </w:rPr>
        <w:drawing>
          <wp:anchor distT="0" distB="0" distL="114300" distR="114300" simplePos="0" relativeHeight="251733144" behindDoc="0" locked="0" layoutInCell="1" allowOverlap="1" wp14:anchorId="4B25A394" wp14:editId="7E0149EA">
            <wp:simplePos x="0" y="0"/>
            <wp:positionH relativeFrom="page">
              <wp:posOffset>7171690</wp:posOffset>
            </wp:positionH>
            <wp:positionV relativeFrom="page">
              <wp:posOffset>645795</wp:posOffset>
            </wp:positionV>
            <wp:extent cx="2311400" cy="315595"/>
            <wp:effectExtent l="0" t="0" r="0" b="0"/>
            <wp:wrapThrough wrapText="bothSides">
              <wp:wrapPolygon edited="0">
                <wp:start x="10207" y="0"/>
                <wp:lineTo x="0" y="6954"/>
                <wp:lineTo x="0" y="17384"/>
                <wp:lineTo x="9969" y="19123"/>
                <wp:lineTo x="11393" y="19123"/>
                <wp:lineTo x="21363" y="17384"/>
                <wp:lineTo x="21363" y="6954"/>
                <wp:lineTo x="11393" y="0"/>
                <wp:lineTo x="10207" y="0"/>
              </wp:wrapPolygon>
            </wp:wrapThrough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88">
        <w:rPr>
          <w:noProof/>
        </w:rPr>
        <mc:AlternateContent>
          <mc:Choice Requires="wps">
            <w:drawing>
              <wp:anchor distT="0" distB="0" distL="114300" distR="114300" simplePos="0" relativeHeight="251731096" behindDoc="0" locked="0" layoutInCell="1" allowOverlap="1" wp14:anchorId="127D9E75" wp14:editId="78349923">
                <wp:simplePos x="0" y="0"/>
                <wp:positionH relativeFrom="page">
                  <wp:posOffset>3723640</wp:posOffset>
                </wp:positionH>
                <wp:positionV relativeFrom="page">
                  <wp:posOffset>365760</wp:posOffset>
                </wp:positionV>
                <wp:extent cx="2531745" cy="5916295"/>
                <wp:effectExtent l="0" t="0" r="0" b="1905"/>
                <wp:wrapThrough wrapText="bothSides">
                  <wp:wrapPolygon edited="0">
                    <wp:start x="217" y="0"/>
                    <wp:lineTo x="217" y="21514"/>
                    <wp:lineTo x="21237" y="21514"/>
                    <wp:lineTo x="21237" y="0"/>
                    <wp:lineTo x="217" y="0"/>
                  </wp:wrapPolygon>
                </wp:wrapThrough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591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938B1" w14:textId="77777777" w:rsidR="00D40088" w:rsidRPr="000B0127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30C0DC1B" w14:textId="77777777" w:rsidR="00D40088" w:rsidRPr="000B0127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71C8D0AC" w14:textId="77777777" w:rsidR="00D40088" w:rsidRPr="000B0127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3FFA40A8" w14:textId="77777777" w:rsidR="00D40088" w:rsidRPr="000B0127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7E8F55B4" w14:textId="77777777" w:rsidR="00D40088" w:rsidRPr="000B0127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5BD7D113" w14:textId="77777777" w:rsidR="00D40088" w:rsidRPr="000B0127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017CBB52" w14:textId="77777777" w:rsidR="00D40088" w:rsidRPr="000B0127" w:rsidRDefault="00D40088" w:rsidP="00D40088">
                            <w:pPr>
                              <w:rPr>
                                <w:color w:val="29190D"/>
                              </w:rPr>
                            </w:pPr>
                            <w:r w:rsidRPr="000B0127">
                              <w:rPr>
                                <w:rFonts w:ascii="MinionPro-Regular" w:hAnsi="MinionPro-Regular" w:cs="MinionPro-Regular"/>
                                <w:color w:val="29190D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29" type="#_x0000_t202" style="position:absolute;margin-left:293.2pt;margin-top:28.8pt;width:199.35pt;height:465.85pt;z-index:2517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TJXNYCAAAi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" mv:complextextbox="1" filled="f" stroked="f">
                <v:textbox>
                  <w:txbxContent>
                    <w:p w14:paraId="64B938B1" w14:textId="77777777" w:rsidR="00D40088" w:rsidRPr="000B0127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30C0DC1B" w14:textId="77777777" w:rsidR="00D40088" w:rsidRPr="000B0127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71C8D0AC" w14:textId="77777777" w:rsidR="00D40088" w:rsidRPr="000B0127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3FFA40A8" w14:textId="77777777" w:rsidR="00D40088" w:rsidRPr="000B0127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7E8F55B4" w14:textId="77777777" w:rsidR="00D40088" w:rsidRPr="000B0127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5BD7D113" w14:textId="77777777" w:rsidR="00D40088" w:rsidRPr="000B0127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017CBB52" w14:textId="77777777" w:rsidR="00D40088" w:rsidRPr="000B0127" w:rsidRDefault="00D40088" w:rsidP="00D40088">
                      <w:pPr>
                        <w:rPr>
                          <w:color w:val="29190D"/>
                        </w:rPr>
                      </w:pPr>
                      <w:r w:rsidRPr="000B0127">
                        <w:rPr>
                          <w:rFonts w:ascii="MinionPro-Regular" w:hAnsi="MinionPro-Regular" w:cs="MinionPro-Regular"/>
                          <w:color w:val="29190D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088">
        <w:rPr>
          <w:noProof/>
        </w:rPr>
        <mc:AlternateContent>
          <mc:Choice Requires="wps">
            <w:drawing>
              <wp:anchor distT="0" distB="0" distL="114300" distR="114300" simplePos="0" relativeHeight="251718808" behindDoc="0" locked="0" layoutInCell="1" allowOverlap="1" wp14:anchorId="14E3BB1E" wp14:editId="7F8E3AD9">
                <wp:simplePos x="0" y="0"/>
                <wp:positionH relativeFrom="page">
                  <wp:posOffset>365125</wp:posOffset>
                </wp:positionH>
                <wp:positionV relativeFrom="page">
                  <wp:posOffset>3818255</wp:posOffset>
                </wp:positionV>
                <wp:extent cx="2529205" cy="2404745"/>
                <wp:effectExtent l="0" t="0" r="10795" b="8255"/>
                <wp:wrapThrough wrapText="bothSides">
                  <wp:wrapPolygon edited="0">
                    <wp:start x="0" y="0"/>
                    <wp:lineTo x="0" y="21446"/>
                    <wp:lineTo x="21475" y="21446"/>
                    <wp:lineTo x="21475" y="0"/>
                    <wp:lineTo x="0" y="0"/>
                  </wp:wrapPolygon>
                </wp:wrapThrough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2404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8.75pt;margin-top:300.65pt;width:199.15pt;height:189.35pt;z-index:2517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" fillcolor="#bfbfbf [2412]" stroked="f">
                <w10:wrap type="through" anchorx="page" anchory="page"/>
              </v:rect>
            </w:pict>
          </mc:Fallback>
        </mc:AlternateContent>
      </w:r>
      <w:r w:rsidR="00D40088">
        <w:rPr>
          <w:noProof/>
        </w:rPr>
        <w:drawing>
          <wp:anchor distT="0" distB="0" distL="114300" distR="114300" simplePos="0" relativeHeight="251727000" behindDoc="0" locked="0" layoutInCell="1" allowOverlap="1" wp14:anchorId="0E748594" wp14:editId="2735443A">
            <wp:simplePos x="0" y="0"/>
            <wp:positionH relativeFrom="page">
              <wp:posOffset>346075</wp:posOffset>
            </wp:positionH>
            <wp:positionV relativeFrom="page">
              <wp:posOffset>6446520</wp:posOffset>
            </wp:positionV>
            <wp:extent cx="2752725" cy="38100"/>
            <wp:effectExtent l="0" t="0" r="0" b="12700"/>
            <wp:wrapThrough wrapText="bothSides">
              <wp:wrapPolygon edited="0">
                <wp:start x="0" y="0"/>
                <wp:lineTo x="0" y="14400"/>
                <wp:lineTo x="21326" y="14400"/>
                <wp:lineTo x="21326" y="0"/>
                <wp:lineTo x="0" y="0"/>
              </wp:wrapPolygon>
            </wp:wrapThrough>
            <wp:docPr id="1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88">
        <w:rPr>
          <w:noProof/>
        </w:rPr>
        <w:drawing>
          <wp:anchor distT="0" distB="0" distL="114300" distR="114300" simplePos="0" relativeHeight="251728024" behindDoc="0" locked="0" layoutInCell="1" allowOverlap="1" wp14:anchorId="41872728" wp14:editId="78F60B4F">
            <wp:simplePos x="0" y="0"/>
            <wp:positionH relativeFrom="page">
              <wp:posOffset>346075</wp:posOffset>
            </wp:positionH>
            <wp:positionV relativeFrom="page">
              <wp:posOffset>7009765</wp:posOffset>
            </wp:positionV>
            <wp:extent cx="2752725" cy="38100"/>
            <wp:effectExtent l="0" t="0" r="0" b="12700"/>
            <wp:wrapThrough wrapText="bothSides">
              <wp:wrapPolygon edited="0">
                <wp:start x="0" y="0"/>
                <wp:lineTo x="0" y="14400"/>
                <wp:lineTo x="21326" y="14400"/>
                <wp:lineTo x="21326" y="0"/>
                <wp:lineTo x="0" y="0"/>
              </wp:wrapPolygon>
            </wp:wrapThrough>
            <wp:docPr id="1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88">
        <w:rPr>
          <w:noProof/>
        </w:rPr>
        <mc:AlternateContent>
          <mc:Choice Requires="wps">
            <w:drawing>
              <wp:anchor distT="0" distB="0" distL="114300" distR="114300" simplePos="0" relativeHeight="251716760" behindDoc="0" locked="0" layoutInCell="1" allowOverlap="1" wp14:anchorId="121CD77A" wp14:editId="77832DDF">
                <wp:simplePos x="0" y="0"/>
                <wp:positionH relativeFrom="page">
                  <wp:posOffset>507365</wp:posOffset>
                </wp:positionH>
                <wp:positionV relativeFrom="page">
                  <wp:posOffset>803910</wp:posOffset>
                </wp:positionV>
                <wp:extent cx="2243667" cy="2599690"/>
                <wp:effectExtent l="0" t="0" r="0" b="0"/>
                <wp:wrapThrough wrapText="bothSides">
                  <wp:wrapPolygon edited="0">
                    <wp:start x="245" y="0"/>
                    <wp:lineTo x="245" y="21315"/>
                    <wp:lineTo x="21031" y="21315"/>
                    <wp:lineTo x="21031" y="0"/>
                    <wp:lineTo x="245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667" cy="259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776D1" w14:textId="77777777" w:rsidR="00D40088" w:rsidRPr="00D40088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09B6206F" w14:textId="77777777" w:rsidR="00D40088" w:rsidRPr="00D40088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2B06FECB" w14:textId="77777777" w:rsidR="00D40088" w:rsidRPr="00D40088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46697BA0" w14:textId="77777777" w:rsidR="00D40088" w:rsidRPr="00D40088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57B886B6" w14:textId="77777777" w:rsidR="00D40088" w:rsidRPr="00D40088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5D14C8EF" w14:textId="77777777" w:rsidR="00D40088" w:rsidRPr="00D40088" w:rsidRDefault="00D40088" w:rsidP="00D40088">
                            <w:pPr>
                              <w:pStyle w:val="Footer"/>
                              <w:spacing w:after="90"/>
                              <w:jc w:val="left"/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  <w:p w14:paraId="016D6A58" w14:textId="77777777" w:rsidR="00D40088" w:rsidRPr="00D40088" w:rsidRDefault="00D40088" w:rsidP="00D4008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40088">
                              <w:rPr>
                                <w:rFonts w:ascii="MinionPro-Regular" w:hAnsi="MinionPro-Regular" w:cs="MinionPro-Regular"/>
                                <w:color w:val="FFFFFF" w:themeColor="background1"/>
                                <w:sz w:val="20"/>
                                <w:szCs w:val="20"/>
                              </w:rPr>
                              <w:t>This is the body copy. 200 word count. It is Minion Pro Regular, 10 point with 12 point leading. It is set flush left. 0.0625 space after each paragraph.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0" type="#_x0000_t202" style="position:absolute;margin-left:39.95pt;margin-top:63.3pt;width:176.65pt;height:204.7pt;z-index:25171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1x+tYCAAAi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" mv:complextextbox="1" filled="f" stroked="f">
                <v:textbox>
                  <w:txbxContent>
                    <w:p w14:paraId="6C9776D1" w14:textId="77777777" w:rsidR="00D40088" w:rsidRPr="00D40088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09B6206F" w14:textId="77777777" w:rsidR="00D40088" w:rsidRPr="00D40088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2B06FECB" w14:textId="77777777" w:rsidR="00D40088" w:rsidRPr="00D40088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46697BA0" w14:textId="77777777" w:rsidR="00D40088" w:rsidRPr="00D40088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57B886B6" w14:textId="77777777" w:rsidR="00D40088" w:rsidRPr="00D40088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5D14C8EF" w14:textId="77777777" w:rsidR="00D40088" w:rsidRPr="00D40088" w:rsidRDefault="00D40088" w:rsidP="00D40088">
                      <w:pPr>
                        <w:pStyle w:val="Footer"/>
                        <w:spacing w:after="90"/>
                        <w:jc w:val="left"/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  <w:p w14:paraId="016D6A58" w14:textId="77777777" w:rsidR="00D40088" w:rsidRPr="00D40088" w:rsidRDefault="00D40088" w:rsidP="00D40088">
                      <w:pPr>
                        <w:rPr>
                          <w:color w:val="FFFFFF" w:themeColor="background1"/>
                        </w:rPr>
                      </w:pPr>
                      <w:r w:rsidRPr="00D40088">
                        <w:rPr>
                          <w:rFonts w:ascii="MinionPro-Regular" w:hAnsi="MinionPro-Regular" w:cs="MinionPro-Regular"/>
                          <w:color w:val="FFFFFF" w:themeColor="background1"/>
                          <w:sz w:val="20"/>
                          <w:szCs w:val="20"/>
                        </w:rPr>
                        <w:t>This is the body copy. 200 word count. It is Minion Pro Regular, 10 point with 12 point leading. It is set flush left. 0.0625 space after each paragraph.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088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E83B9F2" wp14:editId="1E817586">
                <wp:simplePos x="0" y="0"/>
                <wp:positionH relativeFrom="page">
                  <wp:posOffset>365760</wp:posOffset>
                </wp:positionH>
                <wp:positionV relativeFrom="page">
                  <wp:posOffset>365125</wp:posOffset>
                </wp:positionV>
                <wp:extent cx="2529205" cy="3232150"/>
                <wp:effectExtent l="0" t="0" r="10795" b="0"/>
                <wp:wrapThrough wrapText="bothSides">
                  <wp:wrapPolygon edited="0">
                    <wp:start x="0" y="0"/>
                    <wp:lineTo x="0" y="21388"/>
                    <wp:lineTo x="21475" y="21388"/>
                    <wp:lineTo x="21475" y="0"/>
                    <wp:lineTo x="0" y="0"/>
                  </wp:wrapPolygon>
                </wp:wrapThrough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3232150"/>
                        </a:xfrm>
                        <a:prstGeom prst="rect">
                          <a:avLst/>
                        </a:prstGeom>
                        <a:solidFill>
                          <a:srgbClr val="29190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8.8pt;margin-top:28.75pt;width:199.15pt;height:254.5pt;z-index:251654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" fillcolor="#29190d" stroked="f">
                <w10:wrap type="through" anchorx="page" anchory="page"/>
              </v:rect>
            </w:pict>
          </mc:Fallback>
        </mc:AlternateContent>
      </w:r>
      <w:r w:rsidR="00242BC5">
        <w:rPr>
          <w:noProof/>
        </w:rPr>
        <mc:AlternateContent>
          <mc:Choice Requires="wps">
            <w:drawing>
              <wp:anchor distT="0" distB="0" distL="114300" distR="114300" simplePos="0" relativeHeight="251668632" behindDoc="0" locked="0" layoutInCell="1" allowOverlap="1" wp14:anchorId="67864BDA" wp14:editId="2618D08D">
                <wp:simplePos x="0" y="0"/>
                <wp:positionH relativeFrom="page">
                  <wp:posOffset>6958965</wp:posOffset>
                </wp:positionH>
                <wp:positionV relativeFrom="page">
                  <wp:posOffset>5956300</wp:posOffset>
                </wp:positionV>
                <wp:extent cx="2733675" cy="1098550"/>
                <wp:effectExtent l="0" t="0" r="0" b="0"/>
                <wp:wrapThrough wrapText="bothSides">
                  <wp:wrapPolygon edited="0">
                    <wp:start x="201" y="0"/>
                    <wp:lineTo x="201" y="20976"/>
                    <wp:lineTo x="21274" y="20976"/>
                    <wp:lineTo x="21073" y="0"/>
                    <wp:lineTo x="201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2ABCD" w14:textId="77777777" w:rsidR="00D40088" w:rsidRPr="00D40088" w:rsidRDefault="00D40088" w:rsidP="00D40088">
                            <w:pPr>
                              <w:pStyle w:val="BasicParagraph"/>
                              <w:suppressAutoHyphens/>
                              <w:spacing w:after="270"/>
                              <w:jc w:val="center"/>
                              <w:rPr>
                                <w:rFonts w:ascii="Avenir-Heavy" w:hAnsi="Avenir-Heavy" w:cs="Avenir-Heavy"/>
                                <w:outline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D40088">
                              <w:rPr>
                                <w:rFonts w:ascii="Avenir-Heavy" w:hAnsi="Avenir-Heavy" w:cs="Avenir-Heavy"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Title of trifold brochure, </w:t>
                            </w:r>
                            <w:proofErr w:type="spellStart"/>
                            <w:r w:rsidRPr="00D40088">
                              <w:rPr>
                                <w:rFonts w:ascii="Avenir-Heavy" w:hAnsi="Avenir-Heavy" w:cs="Avenir-Heavy"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Avenir</w:t>
                            </w:r>
                            <w:proofErr w:type="spellEnd"/>
                            <w:r w:rsidRPr="00D40088">
                              <w:rPr>
                                <w:rFonts w:ascii="Avenir-Heavy" w:hAnsi="Avenir-Heavy" w:cs="Avenir-Heavy"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heavy,</w:t>
                            </w:r>
                            <w:r w:rsidRPr="00D40088">
                              <w:rPr>
                                <w:rFonts w:ascii="Avenir-Heavy" w:hAnsi="Avenir-Heavy" w:cs="Avenir-Heavy"/>
                                <w:outline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D40088">
                              <w:rPr>
                                <w:rFonts w:ascii="Avenir-Heavy" w:hAnsi="Avenir-Heavy" w:cs="Avenir-Heavy"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larger than 18pt.</w:t>
                            </w:r>
                            <w:proofErr w:type="gramEnd"/>
                          </w:p>
                          <w:p w14:paraId="7235B475" w14:textId="77777777" w:rsidR="00D40088" w:rsidRPr="003E7BB1" w:rsidRDefault="00D40088" w:rsidP="003E7BB1">
                            <w:pPr>
                              <w:jc w:val="center"/>
                              <w:rPr>
                                <w:rFonts w:ascii="Avenir 85 Heavy" w:hAnsi="Avenir 85 Heavy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1" type="#_x0000_t202" style="position:absolute;margin-left:547.95pt;margin-top:469pt;width:215.25pt;height:86.5pt;z-index:251668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" mv:complextextbox="1" filled="f" stroked="f">
                <v:textbox>
                  <w:txbxContent>
                    <w:p w14:paraId="4872ABCD" w14:textId="77777777" w:rsidR="00D40088" w:rsidRPr="00D40088" w:rsidRDefault="00D40088" w:rsidP="00D40088">
                      <w:pPr>
                        <w:pStyle w:val="BasicParagraph"/>
                        <w:suppressAutoHyphens/>
                        <w:spacing w:after="270"/>
                        <w:jc w:val="center"/>
                        <w:rPr>
                          <w:rFonts w:ascii="Avenir-Heavy" w:hAnsi="Avenir-Heavy" w:cs="Avenir-Heavy"/>
                          <w:outline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D40088">
                        <w:rPr>
                          <w:rFonts w:ascii="Avenir-Heavy" w:hAnsi="Avenir-Heavy" w:cs="Avenir-Heavy"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Title of trifold brochure, </w:t>
                      </w:r>
                      <w:proofErr w:type="spellStart"/>
                      <w:r w:rsidRPr="00D40088">
                        <w:rPr>
                          <w:rFonts w:ascii="Avenir-Heavy" w:hAnsi="Avenir-Heavy" w:cs="Avenir-Heavy"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Avenir</w:t>
                      </w:r>
                      <w:proofErr w:type="spellEnd"/>
                      <w:r w:rsidRPr="00D40088">
                        <w:rPr>
                          <w:rFonts w:ascii="Avenir-Heavy" w:hAnsi="Avenir-Heavy" w:cs="Avenir-Heavy"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heavy,</w:t>
                      </w:r>
                      <w:r w:rsidRPr="00D40088">
                        <w:rPr>
                          <w:rFonts w:ascii="Avenir-Heavy" w:hAnsi="Avenir-Heavy" w:cs="Avenir-Heavy"/>
                          <w:outline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D40088">
                        <w:rPr>
                          <w:rFonts w:ascii="Avenir-Heavy" w:hAnsi="Avenir-Heavy" w:cs="Avenir-Heavy"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larger than 18pt.</w:t>
                      </w:r>
                      <w:proofErr w:type="gramEnd"/>
                    </w:p>
                    <w:p w14:paraId="7235B475" w14:textId="77777777" w:rsidR="00D40088" w:rsidRPr="003E7BB1" w:rsidRDefault="00D40088" w:rsidP="003E7BB1">
                      <w:pPr>
                        <w:jc w:val="center"/>
                        <w:rPr>
                          <w:rFonts w:ascii="Avenir 85 Heavy" w:hAnsi="Avenir 85 Heavy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088">
        <w:rPr>
          <w:noProof/>
        </w:rPr>
        <mc:AlternateContent>
          <mc:Choice Requires="wps">
            <w:drawing>
              <wp:anchor distT="0" distB="0" distL="114300" distR="114300" simplePos="0" relativeHeight="251700376" behindDoc="0" locked="0" layoutInCell="1" allowOverlap="1" wp14:anchorId="21056959" wp14:editId="67A730AE">
                <wp:simplePos x="0" y="0"/>
                <wp:positionH relativeFrom="page">
                  <wp:posOffset>7162800</wp:posOffset>
                </wp:positionH>
                <wp:positionV relativeFrom="page">
                  <wp:posOffset>6729730</wp:posOffset>
                </wp:positionV>
                <wp:extent cx="2302510" cy="513715"/>
                <wp:effectExtent l="0" t="0" r="0" b="0"/>
                <wp:wrapThrough wrapText="bothSides">
                  <wp:wrapPolygon edited="0">
                    <wp:start x="238" y="0"/>
                    <wp:lineTo x="238" y="20292"/>
                    <wp:lineTo x="21207" y="20292"/>
                    <wp:lineTo x="21207" y="0"/>
                    <wp:lineTo x="238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23419" w14:textId="77777777" w:rsidR="00D40088" w:rsidRPr="00D40088" w:rsidRDefault="00D40088" w:rsidP="00D40088">
                            <w:pPr>
                              <w:pStyle w:val="BasicParagraph"/>
                              <w:suppressAutoHyphens/>
                              <w:spacing w:after="180"/>
                              <w:jc w:val="center"/>
                              <w:rPr>
                                <w:rFonts w:ascii="Avenir 45 Book" w:hAnsi="Avenir 45 Book" w:cs="Avenir-Book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40088">
                              <w:rPr>
                                <w:rFonts w:ascii="Avenir 45 Book" w:hAnsi="Avenir 45 Book" w:cs="Avenir-Book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Subhead or smaller text,</w:t>
                            </w:r>
                            <w:r w:rsidRPr="00D40088">
                              <w:rPr>
                                <w:rFonts w:ascii="Avenir 45 Book" w:hAnsi="Avenir 45 Book" w:cs="Avenir-Book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D40088">
                              <w:rPr>
                                <w:rFonts w:ascii="Avenir 45 Book" w:hAnsi="Avenir 45 Book" w:cs="Avenir-Book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Avenir</w:t>
                            </w:r>
                            <w:proofErr w:type="spellEnd"/>
                            <w:r w:rsidRPr="00D40088">
                              <w:rPr>
                                <w:rFonts w:ascii="Avenir 45 Book" w:hAnsi="Avenir 45 Book" w:cs="Avenir-Book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 12pt. on 15 pt.</w:t>
                            </w:r>
                            <w:proofErr w:type="gramEnd"/>
                          </w:p>
                          <w:p w14:paraId="73355AAD" w14:textId="77777777" w:rsidR="00D40088" w:rsidRDefault="00D40088" w:rsidP="003E7BB1">
                            <w:pPr>
                              <w:pStyle w:val="BasicParagraph"/>
                              <w:tabs>
                                <w:tab w:val="left" w:pos="240"/>
                              </w:tabs>
                              <w:suppressAutoHyphens/>
                              <w:spacing w:after="9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564pt;margin-top:529.9pt;width:181.3pt;height:40.45pt;z-index:251700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" mv:complextextbox="1" filled="f" stroked="f">
                <v:textbox>
                  <w:txbxContent>
                    <w:p w14:paraId="18223419" w14:textId="77777777" w:rsidR="00D40088" w:rsidRPr="00D40088" w:rsidRDefault="00D40088" w:rsidP="00D40088">
                      <w:pPr>
                        <w:pStyle w:val="BasicParagraph"/>
                        <w:suppressAutoHyphens/>
                        <w:spacing w:after="180"/>
                        <w:jc w:val="center"/>
                        <w:rPr>
                          <w:rFonts w:ascii="Avenir 45 Book" w:hAnsi="Avenir 45 Book" w:cs="Avenir-Book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40088">
                        <w:rPr>
                          <w:rFonts w:ascii="Avenir 45 Book" w:hAnsi="Avenir 45 Book" w:cs="Avenir-Book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Subhead or smaller text,</w:t>
                      </w:r>
                      <w:r w:rsidRPr="00D40088">
                        <w:rPr>
                          <w:rFonts w:ascii="Avenir 45 Book" w:hAnsi="Avenir 45 Book" w:cs="Avenir-Book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D40088">
                        <w:rPr>
                          <w:rFonts w:ascii="Avenir 45 Book" w:hAnsi="Avenir 45 Book" w:cs="Avenir-Book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Avenir</w:t>
                      </w:r>
                      <w:proofErr w:type="spellEnd"/>
                      <w:r w:rsidRPr="00D40088">
                        <w:rPr>
                          <w:rFonts w:ascii="Avenir 45 Book" w:hAnsi="Avenir 45 Book" w:cs="Avenir-Book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Book 12pt. on 15 pt.</w:t>
                      </w:r>
                      <w:proofErr w:type="gramEnd"/>
                    </w:p>
                    <w:p w14:paraId="73355AAD" w14:textId="77777777" w:rsidR="00D40088" w:rsidRDefault="00D40088" w:rsidP="003E7BB1">
                      <w:pPr>
                        <w:pStyle w:val="BasicParagraph"/>
                        <w:tabs>
                          <w:tab w:val="left" w:pos="240"/>
                        </w:tabs>
                        <w:suppressAutoHyphens/>
                        <w:spacing w:after="90"/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088">
        <w:rPr>
          <w:noProof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140369A4" wp14:editId="61F877AA">
                <wp:simplePos x="0" y="0"/>
                <wp:positionH relativeFrom="page">
                  <wp:posOffset>6958965</wp:posOffset>
                </wp:positionH>
                <wp:positionV relativeFrom="page">
                  <wp:posOffset>365125</wp:posOffset>
                </wp:positionV>
                <wp:extent cx="2733675" cy="5416550"/>
                <wp:effectExtent l="0" t="0" r="9525" b="0"/>
                <wp:wrapThrough wrapText="bothSides">
                  <wp:wrapPolygon edited="0">
                    <wp:start x="0" y="0"/>
                    <wp:lineTo x="0" y="21473"/>
                    <wp:lineTo x="21475" y="21473"/>
                    <wp:lineTo x="21475" y="0"/>
                    <wp:lineTo x="0" y="0"/>
                  </wp:wrapPolygon>
                </wp:wrapThrough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416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547.95pt;margin-top:28.75pt;width:215.25pt;height:426.5pt;z-index:25165209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" fillcolor="#bfbfbf [2412]" stroked="f">
                <w10:wrap type="through" anchorx="page" anchory="page"/>
              </v:rect>
            </w:pict>
          </mc:Fallback>
        </mc:AlternateContent>
      </w:r>
      <w:r w:rsidR="0033057A">
        <w:rPr>
          <w:noProof/>
        </w:rPr>
        <mc:AlternateContent>
          <mc:Choice Requires="wps">
            <w:drawing>
              <wp:anchor distT="0" distB="0" distL="114300" distR="114300" simplePos="0" relativeHeight="251664536" behindDoc="0" locked="0" layoutInCell="1" allowOverlap="1" wp14:anchorId="1413B2B7" wp14:editId="52BBD6EB">
                <wp:simplePos x="0" y="0"/>
                <wp:positionH relativeFrom="page">
                  <wp:posOffset>3695700</wp:posOffset>
                </wp:positionH>
                <wp:positionV relativeFrom="page">
                  <wp:posOffset>6642100</wp:posOffset>
                </wp:positionV>
                <wp:extent cx="2651760" cy="694690"/>
                <wp:effectExtent l="0" t="0" r="0" b="16510"/>
                <wp:wrapTight wrapText="bothSides">
                  <wp:wrapPolygon edited="0">
                    <wp:start x="207" y="0"/>
                    <wp:lineTo x="207" y="21324"/>
                    <wp:lineTo x="21103" y="21324"/>
                    <wp:lineTo x="21103" y="0"/>
                    <wp:lineTo x="207" y="0"/>
                  </wp:wrapPolygon>
                </wp:wrapTight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ED637" w14:textId="77777777" w:rsidR="00D40088" w:rsidRDefault="00D40088" w:rsidP="0033057A">
                            <w:pPr>
                              <w:pStyle w:val="BasicParagraph"/>
                              <w:rPr>
                                <w:rFonts w:ascii="Avenir-Medium" w:hAnsi="Avenir-Medium" w:cs="Avenir-Medium"/>
                                <w:color w:val="26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Medium" w:hAnsi="Avenir-Medium" w:cs="Avenir-Medium"/>
                                <w:color w:val="260000"/>
                                <w:sz w:val="20"/>
                                <w:szCs w:val="20"/>
                              </w:rPr>
                              <w:t>1900 Chapel Drive</w:t>
                            </w:r>
                          </w:p>
                          <w:p w14:paraId="031CBF6C" w14:textId="77777777" w:rsidR="00D40088" w:rsidRDefault="00D40088" w:rsidP="0033057A">
                            <w:pPr>
                              <w:pStyle w:val="BasicParagraph"/>
                              <w:rPr>
                                <w:rFonts w:ascii="Avenir-Medium" w:hAnsi="Avenir-Medium" w:cs="Avenir-Medium"/>
                                <w:color w:val="26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Medium" w:hAnsi="Avenir-Medium" w:cs="Avenir-Medium"/>
                                <w:color w:val="260000"/>
                                <w:sz w:val="20"/>
                                <w:szCs w:val="20"/>
                              </w:rPr>
                              <w:t>Valparaiso, IN 46383</w:t>
                            </w:r>
                          </w:p>
                          <w:p w14:paraId="00E831A2" w14:textId="77777777" w:rsidR="00D40088" w:rsidRPr="00154B3D" w:rsidRDefault="00D40088" w:rsidP="0033057A">
                            <w:pPr>
                              <w:pStyle w:val="BasicParagraph"/>
                              <w:spacing w:after="180"/>
                            </w:pPr>
                            <w:proofErr w:type="gramStart"/>
                            <w:r>
                              <w:rPr>
                                <w:rFonts w:ascii="Avenir-Medium" w:hAnsi="Avenir-Medium" w:cs="Avenir-Medium"/>
                                <w:color w:val="260000"/>
                                <w:sz w:val="20"/>
                                <w:szCs w:val="20"/>
                              </w:rPr>
                              <w:t>valpo.edu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291pt;margin-top:523pt;width:208.8pt;height:54.7pt;z-index:2516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" filled="f" stroked="f">
                <v:textbox inset=",0,,0">
                  <w:txbxContent>
                    <w:p w14:paraId="3C6ED637" w14:textId="77777777" w:rsidR="00D40088" w:rsidRDefault="00D40088" w:rsidP="0033057A">
                      <w:pPr>
                        <w:pStyle w:val="BasicParagraph"/>
                        <w:rPr>
                          <w:rFonts w:ascii="Avenir-Medium" w:hAnsi="Avenir-Medium" w:cs="Avenir-Medium"/>
                          <w:color w:val="260000"/>
                          <w:sz w:val="20"/>
                          <w:szCs w:val="20"/>
                        </w:rPr>
                      </w:pPr>
                      <w:r>
                        <w:rPr>
                          <w:rFonts w:ascii="Avenir-Medium" w:hAnsi="Avenir-Medium" w:cs="Avenir-Medium"/>
                          <w:color w:val="260000"/>
                          <w:sz w:val="20"/>
                          <w:szCs w:val="20"/>
                        </w:rPr>
                        <w:t>1900 Chapel Drive</w:t>
                      </w:r>
                    </w:p>
                    <w:p w14:paraId="031CBF6C" w14:textId="77777777" w:rsidR="00D40088" w:rsidRDefault="00D40088" w:rsidP="0033057A">
                      <w:pPr>
                        <w:pStyle w:val="BasicParagraph"/>
                        <w:rPr>
                          <w:rFonts w:ascii="Avenir-Medium" w:hAnsi="Avenir-Medium" w:cs="Avenir-Medium"/>
                          <w:color w:val="260000"/>
                          <w:sz w:val="20"/>
                          <w:szCs w:val="20"/>
                        </w:rPr>
                      </w:pPr>
                      <w:r>
                        <w:rPr>
                          <w:rFonts w:ascii="Avenir-Medium" w:hAnsi="Avenir-Medium" w:cs="Avenir-Medium"/>
                          <w:color w:val="260000"/>
                          <w:sz w:val="20"/>
                          <w:szCs w:val="20"/>
                        </w:rPr>
                        <w:t>Valparaiso, IN 46383</w:t>
                      </w:r>
                    </w:p>
                    <w:p w14:paraId="00E831A2" w14:textId="77777777" w:rsidR="00D40088" w:rsidRPr="00154B3D" w:rsidRDefault="00D40088" w:rsidP="0033057A">
                      <w:pPr>
                        <w:pStyle w:val="BasicParagraph"/>
                        <w:spacing w:after="180"/>
                      </w:pPr>
                      <w:proofErr w:type="gramStart"/>
                      <w:r>
                        <w:rPr>
                          <w:rFonts w:ascii="Avenir-Medium" w:hAnsi="Avenir-Medium" w:cs="Avenir-Medium"/>
                          <w:color w:val="260000"/>
                          <w:sz w:val="20"/>
                          <w:szCs w:val="20"/>
                        </w:rPr>
                        <w:t>valpo.edu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2056">
        <w:rPr>
          <w:noProof/>
        </w:rPr>
        <w:drawing>
          <wp:anchor distT="0" distB="0" distL="114300" distR="114300" simplePos="0" relativeHeight="251667608" behindDoc="0" locked="0" layoutInCell="1" allowOverlap="1" wp14:anchorId="0B30D74E" wp14:editId="6BC08E52">
            <wp:simplePos x="0" y="0"/>
            <wp:positionH relativeFrom="page">
              <wp:posOffset>6958965</wp:posOffset>
            </wp:positionH>
            <wp:positionV relativeFrom="page">
              <wp:posOffset>365760</wp:posOffset>
            </wp:positionV>
            <wp:extent cx="2736850" cy="1124585"/>
            <wp:effectExtent l="0" t="0" r="6350" b="0"/>
            <wp:wrapThrough wrapText="bothSides">
              <wp:wrapPolygon edited="0">
                <wp:start x="21600" y="21600"/>
                <wp:lineTo x="21600" y="622"/>
                <wp:lineTo x="19194" y="622"/>
                <wp:lineTo x="150" y="2573"/>
                <wp:lineTo x="150" y="21600"/>
                <wp:lineTo x="21600" y="21600"/>
              </wp:wrapPolygon>
            </wp:wrapThrough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68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783C89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360" behindDoc="0" locked="0" layoutInCell="1" allowOverlap="1" wp14:anchorId="70A272C0" wp14:editId="3CB77624">
                <wp:simplePos x="0" y="0"/>
                <wp:positionH relativeFrom="page">
                  <wp:posOffset>7745730</wp:posOffset>
                </wp:positionH>
                <wp:positionV relativeFrom="page">
                  <wp:posOffset>6191250</wp:posOffset>
                </wp:positionV>
                <wp:extent cx="1312545" cy="542290"/>
                <wp:effectExtent l="0" t="0" r="0" b="0"/>
                <wp:wrapThrough wrapText="bothSides">
                  <wp:wrapPolygon edited="0">
                    <wp:start x="418" y="0"/>
                    <wp:lineTo x="418" y="20234"/>
                    <wp:lineTo x="20900" y="20234"/>
                    <wp:lineTo x="20900" y="0"/>
                    <wp:lineTo x="418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A250E" w14:textId="77777777" w:rsidR="000B1488" w:rsidRDefault="000B1488" w:rsidP="000B1488">
                            <w:r>
                              <w:t>Photo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609.9pt;margin-top:487.5pt;width:103.35pt;height:42.7pt;z-index:25174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" mv:complextextbox="1" filled="f" stroked="f">
                <v:textbox>
                  <w:txbxContent>
                    <w:p w14:paraId="7C7A250E" w14:textId="77777777" w:rsidR="000B1488" w:rsidRDefault="000B1488" w:rsidP="000B1488">
                      <w:r>
                        <w:t>Photo placement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312" behindDoc="0" locked="0" layoutInCell="1" allowOverlap="1" wp14:anchorId="21E4C3ED" wp14:editId="614B302F">
                <wp:simplePos x="0" y="0"/>
                <wp:positionH relativeFrom="page">
                  <wp:posOffset>2868930</wp:posOffset>
                </wp:positionH>
                <wp:positionV relativeFrom="page">
                  <wp:posOffset>1387475</wp:posOffset>
                </wp:positionV>
                <wp:extent cx="1312545" cy="542290"/>
                <wp:effectExtent l="0" t="0" r="0" b="0"/>
                <wp:wrapThrough wrapText="bothSides">
                  <wp:wrapPolygon edited="0">
                    <wp:start x="418" y="0"/>
                    <wp:lineTo x="418" y="20234"/>
                    <wp:lineTo x="20900" y="20234"/>
                    <wp:lineTo x="20900" y="0"/>
                    <wp:lineTo x="418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9A507" w14:textId="77777777" w:rsidR="000B1488" w:rsidRDefault="000B1488" w:rsidP="000B1488">
                            <w:r>
                              <w:t>Photo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25.9pt;margin-top:109.25pt;width:103.35pt;height:42.7pt;z-index:25174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" mv:complextextbox="1" filled="f" stroked="f">
                <v:textbox>
                  <w:txbxContent>
                    <w:p w14:paraId="4C79A507" w14:textId="77777777" w:rsidR="000B1488" w:rsidRDefault="000B1488" w:rsidP="000B1488">
                      <w:r>
                        <w:t>Photo placement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264" behindDoc="0" locked="0" layoutInCell="1" allowOverlap="1" wp14:anchorId="0D76AF3C" wp14:editId="045C3CD0">
                <wp:simplePos x="0" y="0"/>
                <wp:positionH relativeFrom="page">
                  <wp:posOffset>6991350</wp:posOffset>
                </wp:positionH>
                <wp:positionV relativeFrom="page">
                  <wp:posOffset>5384800</wp:posOffset>
                </wp:positionV>
                <wp:extent cx="2635885" cy="1946910"/>
                <wp:effectExtent l="0" t="0" r="5715" b="8890"/>
                <wp:wrapThrough wrapText="bothSides">
                  <wp:wrapPolygon edited="0">
                    <wp:start x="0" y="0"/>
                    <wp:lineTo x="0" y="21417"/>
                    <wp:lineTo x="21439" y="21417"/>
                    <wp:lineTo x="21439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1946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E7741" w14:textId="77777777" w:rsidR="000B1488" w:rsidRPr="000B0127" w:rsidRDefault="000B1488" w:rsidP="000B1488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6" style="position:absolute;margin-left:550.5pt;margin-top:424pt;width:207.55pt;height:153.3pt;z-index:25173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" fillcolor="#7f7f7f [1612]" stroked="f">
                <v:textbox>
                  <w:txbxContent>
                    <w:p w14:paraId="686E7741" w14:textId="77777777" w:rsidR="000B1488" w:rsidRPr="000B0127" w:rsidRDefault="000B1488" w:rsidP="000B1488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216" behindDoc="0" locked="0" layoutInCell="1" allowOverlap="1" wp14:anchorId="3CB764F4" wp14:editId="127327A3">
                <wp:simplePos x="0" y="0"/>
                <wp:positionH relativeFrom="page">
                  <wp:posOffset>7127875</wp:posOffset>
                </wp:positionH>
                <wp:positionV relativeFrom="page">
                  <wp:posOffset>1845310</wp:posOffset>
                </wp:positionV>
                <wp:extent cx="2314575" cy="3378200"/>
                <wp:effectExtent l="0" t="0" r="0" b="0"/>
                <wp:wrapThrough wrapText="bothSides">
                  <wp:wrapPolygon edited="0">
                    <wp:start x="237" y="0"/>
                    <wp:lineTo x="237" y="21438"/>
                    <wp:lineTo x="21096" y="21438"/>
                    <wp:lineTo x="21096" y="0"/>
                    <wp:lineTo x="237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34276" w14:textId="77777777" w:rsidR="000B1488" w:rsidRPr="00E6114B" w:rsidRDefault="000B1488" w:rsidP="000B1488">
                            <w:pPr>
                              <w:widowControl w:val="0"/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  </w:t>
                            </w:r>
                            <w:proofErr w:type="gramStart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gramEnd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the body copy. It is Minion Pro Regular, 10 poin</w:t>
                            </w:r>
                            <w:r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with 12 point leading. It is </w:t>
                            </w: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flush left</w:t>
                            </w:r>
                          </w:p>
                          <w:p w14:paraId="5A09796A" w14:textId="77777777" w:rsidR="000B1488" w:rsidRPr="00E6114B" w:rsidRDefault="000B1488" w:rsidP="000B1488">
                            <w:pPr>
                              <w:widowControl w:val="0"/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  </w:t>
                            </w:r>
                            <w:proofErr w:type="gramStart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gramEnd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the body copy. It is Minion Pro Regular, 10 poin</w:t>
                            </w:r>
                            <w:r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with 12 point leading. It is </w:t>
                            </w: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flush left</w:t>
                            </w:r>
                          </w:p>
                          <w:p w14:paraId="3883BB77" w14:textId="77777777" w:rsidR="000B1488" w:rsidRPr="00E6114B" w:rsidRDefault="000B1488" w:rsidP="000B1488">
                            <w:pPr>
                              <w:widowControl w:val="0"/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  </w:t>
                            </w:r>
                            <w:proofErr w:type="gramStart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gramEnd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the body copy. It is Minion Pro Regular, 10 poin</w:t>
                            </w:r>
                            <w:r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with 12 point leading. It is </w:t>
                            </w: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flush left</w:t>
                            </w:r>
                          </w:p>
                          <w:p w14:paraId="30BB838C" w14:textId="77777777" w:rsidR="000B1488" w:rsidRPr="00E6114B" w:rsidRDefault="000B1488" w:rsidP="000B1488">
                            <w:pPr>
                              <w:widowControl w:val="0"/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  </w:t>
                            </w:r>
                            <w:proofErr w:type="gramStart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gramEnd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the body copy. It is Minion Pro Regular, 10 poin</w:t>
                            </w:r>
                            <w:r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with 12 point leading. It is </w:t>
                            </w: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flush left</w:t>
                            </w:r>
                          </w:p>
                          <w:p w14:paraId="233F4133" w14:textId="5C66FD75" w:rsidR="000B1488" w:rsidRPr="00E6114B" w:rsidRDefault="000B1488" w:rsidP="000B1488">
                            <w:pPr>
                              <w:widowControl w:val="0"/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Minion Pro" w:hAnsi="Minion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  </w:t>
                            </w:r>
                            <w:proofErr w:type="gramStart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  <w:proofErr w:type="gramEnd"/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the body copy. It is Minion Pro Regular, 10 poin</w:t>
                            </w:r>
                            <w:r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with 12 point leading. It is </w:t>
                            </w:r>
                            <w:r w:rsidRPr="00E6114B">
                              <w:rPr>
                                <w:rFonts w:ascii="Minion Pro" w:hAnsi="Minion Pro" w:cs="MinionPro-Regular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flush 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7" type="#_x0000_t202" style="position:absolute;margin-left:561.25pt;margin-top:145.3pt;width:182.25pt;height:266pt;z-index:25173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3bn9YCAAAj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" mv:complextextbox="1" filled="f" stroked="f">
                <v:textbox>
                  <w:txbxContent>
                    <w:p w14:paraId="4AB34276" w14:textId="77777777" w:rsidR="000B1488" w:rsidRPr="00E6114B" w:rsidRDefault="000B1488" w:rsidP="000B1488">
                      <w:pPr>
                        <w:widowControl w:val="0"/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  </w:t>
                      </w:r>
                      <w:proofErr w:type="gramStart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gramEnd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the body copy. It is Minion Pro Regular, 10 poin</w:t>
                      </w:r>
                      <w:r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with 12 point leading. It is </w:t>
                      </w: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flush left</w:t>
                      </w:r>
                    </w:p>
                    <w:p w14:paraId="5A09796A" w14:textId="77777777" w:rsidR="000B1488" w:rsidRPr="00E6114B" w:rsidRDefault="000B1488" w:rsidP="000B1488">
                      <w:pPr>
                        <w:widowControl w:val="0"/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  </w:t>
                      </w:r>
                      <w:proofErr w:type="gramStart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gramEnd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the body copy. It is Minion Pro Regular, 10 poin</w:t>
                      </w:r>
                      <w:r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with 12 point leading. It is </w:t>
                      </w: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flush left</w:t>
                      </w:r>
                    </w:p>
                    <w:p w14:paraId="3883BB77" w14:textId="77777777" w:rsidR="000B1488" w:rsidRPr="00E6114B" w:rsidRDefault="000B1488" w:rsidP="000B1488">
                      <w:pPr>
                        <w:widowControl w:val="0"/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  </w:t>
                      </w:r>
                      <w:proofErr w:type="gramStart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gramEnd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the body copy. It is Minion Pro Regular, 10 poin</w:t>
                      </w:r>
                      <w:r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with 12 point leading. It is </w:t>
                      </w: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flush left</w:t>
                      </w:r>
                    </w:p>
                    <w:p w14:paraId="30BB838C" w14:textId="77777777" w:rsidR="000B1488" w:rsidRPr="00E6114B" w:rsidRDefault="000B1488" w:rsidP="000B1488">
                      <w:pPr>
                        <w:widowControl w:val="0"/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  </w:t>
                      </w:r>
                      <w:proofErr w:type="gramStart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gramEnd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the body copy. It is Minion Pro Regular, 10 poin</w:t>
                      </w:r>
                      <w:r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with 12 point leading. It is </w:t>
                      </w: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flush left</w:t>
                      </w:r>
                    </w:p>
                    <w:p w14:paraId="233F4133" w14:textId="5C66FD75" w:rsidR="000B1488" w:rsidRPr="00E6114B" w:rsidRDefault="000B1488" w:rsidP="000B1488">
                      <w:pPr>
                        <w:widowControl w:val="0"/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Minion Pro" w:hAnsi="Minion Pro"/>
                          <w:color w:val="000000" w:themeColor="text1"/>
                          <w:sz w:val="20"/>
                          <w:szCs w:val="20"/>
                        </w:rPr>
                      </w:pP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  </w:t>
                      </w:r>
                      <w:proofErr w:type="gramStart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</w:t>
                      </w:r>
                      <w:proofErr w:type="gramEnd"/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the body copy. It is Minion Pro Regular, 10 poin</w:t>
                      </w:r>
                      <w:r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with 12 point leading. It is </w:t>
                      </w:r>
                      <w:r w:rsidRPr="00E6114B">
                        <w:rPr>
                          <w:rFonts w:ascii="Minion Pro" w:hAnsi="Minion Pro" w:cs="MinionPro-Regular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flush left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0127">
        <w:rPr>
          <w:noProof/>
        </w:rPr>
        <mc:AlternateContent>
          <mc:Choice Requires="wps">
            <w:drawing>
              <wp:anchor distT="0" distB="0" distL="114300" distR="114300" simplePos="0" relativeHeight="251705496" behindDoc="0" locked="0" layoutInCell="1" allowOverlap="1" wp14:anchorId="5520C877" wp14:editId="65B74DA0">
                <wp:simplePos x="0" y="0"/>
                <wp:positionH relativeFrom="page">
                  <wp:posOffset>370840</wp:posOffset>
                </wp:positionH>
                <wp:positionV relativeFrom="page">
                  <wp:posOffset>3510915</wp:posOffset>
                </wp:positionV>
                <wp:extent cx="2961640" cy="3895090"/>
                <wp:effectExtent l="0" t="0" r="0" b="0"/>
                <wp:wrapThrough wrapText="bothSides">
                  <wp:wrapPolygon edited="0">
                    <wp:start x="185" y="0"/>
                    <wp:lineTo x="185" y="21410"/>
                    <wp:lineTo x="21118" y="21410"/>
                    <wp:lineTo x="21118" y="0"/>
                    <wp:lineTo x="185" y="0"/>
                  </wp:wrapPolygon>
                </wp:wrapThrough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389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26BDE313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2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Body Text. 400 word count.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DIciis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rem.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Videllupta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voloriant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adit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liquia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diti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commodi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squatia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perro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ideleni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nectati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ullecus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qui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magnimus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volupti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dolutatur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cusdame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sequatis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re se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vendit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eturi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blacea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veliquamus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cum qui tem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hitiusc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illuptae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conetur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arcium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moluptur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molorep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tatent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qui di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sinis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apelibusdae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namus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dolorem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olupture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vellitatia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nonsediorest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voles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inci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remporit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omnihil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idelisciis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doloreratur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mintior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eperrorepro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iditatur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solorestint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verupta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nonsequat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eatiasitecea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eaquatiassin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consendaecto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sant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facerit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ataquam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alicient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lam,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ero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maiorem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olessed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audio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omniet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fugia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dolor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DBD10A4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6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Eperferios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ma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adis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verores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ention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esed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expel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ipsamet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porpor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molorpo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ressendis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eumquaesequi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odigni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tem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inulpa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venectur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sinihic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alit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imporerum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hillaut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idebitas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accat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erem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experci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tatatur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occus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voloreiciis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as audit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preprer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chilla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vent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eosam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quuntem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faccaessit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fugit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labo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abo.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corporibusti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delist a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nonet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utessimodi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demquias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harunt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eius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343B05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2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Asimi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simaximil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issiti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tota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voluptatat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sedi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delignima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nonseque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culparitem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reriori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blaudipsa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quassimpore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sinis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omnimus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et,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evelictempos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dendigentia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consequia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exceaque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nestis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enihitatum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enihil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magnihi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liquatem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.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vellaut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alit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officiis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eles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voleceatur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23C907AF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6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Andusam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comniti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onsedi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iliatiur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sum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electibust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undi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od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alitempe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pa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sit as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idis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saperat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emodipsunt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ullitin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venimag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nimodit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el id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modigniet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sin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moditae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inimus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sedit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mi,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voluptaqui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re, quae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ditis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ipiet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eiumetur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rercitat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laboratiae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Igenderum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iust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quodit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sersperum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dolorem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porepro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qui at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vendam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experferior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mi,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tetum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nissintia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molutat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istium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quuntius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del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escit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recatio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ratque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nesto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consequi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quaectis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iliquam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tore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eostionserum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rera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iumquatur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Ciunto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minvenet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offictus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72388862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6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Eperferios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ma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adis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verores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ention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esed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expel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ipsamet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porpor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molorpo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ressendis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eumquaesequi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odigni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tem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inulpa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venectur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sinihic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alit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imporerum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hillaut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idebitas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accat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erem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experci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tatatur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occus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voloreiciis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as audit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preprer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chilla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vent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eosam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quuntem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faccaessit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fugit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labo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abo.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corporibusti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delist a qui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dolupti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nonet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utessimodi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demquias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harunt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eius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D50033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6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ratque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nesto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consequi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quaectis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iliquam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tore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eostionserum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rera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iumquatur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Ciunto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minvenet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offictus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6F75943E" w14:textId="77777777" w:rsidR="00D40088" w:rsidRDefault="00D40088" w:rsidP="00762B10">
                            <w:pPr>
                              <w:pStyle w:val="BasicParagraph"/>
                              <w:suppressAutoHyphens/>
                              <w:spacing w:after="86"/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ratque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nesto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consequi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quaectis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iliquam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tore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quas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eostionserum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rera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iumquatur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Ciunto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enit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minvenet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offictus</w:t>
                            </w:r>
                            <w:proofErr w:type="spellEnd"/>
                            <w:r>
                              <w:rPr>
                                <w:rFonts w:ascii="MinionPro-Regular" w:hAnsi="MinionPro-Regular" w:cs="MinionPro-Regular"/>
                                <w:color w:val="26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0CC50823" w14:textId="77777777" w:rsidR="00D40088" w:rsidRDefault="00D40088" w:rsidP="00762B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8" type="#_x0000_t202" style="position:absolute;margin-left:29.2pt;margin-top:276.45pt;width:233.2pt;height:306.7pt;z-index:25170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hVJNYCAAAj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" mv:complextextbox="1" filled="f" stroked="f">
                <v:textbox style="mso-next-textbox:#Text Box 106">
                  <w:txbxContent>
                    <w:p w14:paraId="26BDE313" w14:textId="77777777" w:rsidR="00D40088" w:rsidRDefault="00D40088" w:rsidP="00762B10">
                      <w:pPr>
                        <w:pStyle w:val="BasicParagraph"/>
                        <w:suppressAutoHyphens/>
                        <w:spacing w:after="82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Body Text. 400 word count.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DIciis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rem.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Videllupta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voloriant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adit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liquia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diti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commodi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squatia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perro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apel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</w:t>
                      </w:r>
                      <w:proofErr w:type="spellEnd"/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ideleni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nectati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ullecus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qui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magnimus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volupti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dolutatur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cusdame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sequatis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re se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vendit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eturi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blacea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veliquamus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sunt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cum qui tem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hitiusc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illuptae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conetur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arcium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moluptur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molorep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tatent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qui di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sinis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apelibusdae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namus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doluptae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quam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dolorem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olupture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vellitatia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nonsediorest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voles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inci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remporit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omnihil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idelisciis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doloreratur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mintior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eperrorepro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iditatur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solorestint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verupta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nonsequat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eatiasitecea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eaquatiassin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consendaecto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este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sant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facerit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ataquam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alicient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lam,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ero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maiorem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olessed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audio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omniet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fugia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dolor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?</w:t>
                      </w:r>
                    </w:p>
                    <w:p w14:paraId="5DBD10A4" w14:textId="77777777" w:rsidR="00D40088" w:rsidRDefault="00D40088" w:rsidP="00762B10">
                      <w:pPr>
                        <w:pStyle w:val="BasicParagraph"/>
                        <w:suppressAutoHyphens/>
                        <w:spacing w:after="86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Eperferios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ma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adis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verores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ention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esed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expel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ipsamet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porpor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molorpo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ressendis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apel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eumquaesequi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odigni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tem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inulpa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venectur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sinihic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alit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imporerum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hillaut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idebitas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accat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erem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experci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tatatur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occus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voloreiciis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as audit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preprer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chilla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vent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eosam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quuntem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faccaessit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fugit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labo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abo.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corporibusti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delist a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nonet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utessimodi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demquias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harunt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eius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.</w:t>
                      </w:r>
                    </w:p>
                    <w:p w14:paraId="39343B05" w14:textId="77777777" w:rsidR="00D40088" w:rsidRDefault="00D40088" w:rsidP="00762B10">
                      <w:pPr>
                        <w:pStyle w:val="BasicParagraph"/>
                        <w:suppressAutoHyphens/>
                        <w:spacing w:after="82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Asimi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simaximil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issiti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tota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voluptatat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sedi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delignima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nonseque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culparitem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reriori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blaudipsa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quassimpore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sinis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omnimus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et,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evelictempos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dendigentia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consequia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exceaque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nestis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enihitatum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enihil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magnihi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liquatem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.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vellaut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alit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officiis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eles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voleceatur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?</w:t>
                      </w:r>
                    </w:p>
                    <w:p w14:paraId="23C907AF" w14:textId="77777777" w:rsidR="00D40088" w:rsidRDefault="00D40088" w:rsidP="00762B10">
                      <w:pPr>
                        <w:pStyle w:val="BasicParagraph"/>
                        <w:suppressAutoHyphens/>
                        <w:spacing w:after="86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Andusam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comniti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onsedi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iliatiur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sum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electibust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undi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od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alitempe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pa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sit as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idis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saperat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emodipsunt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ullitin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venimag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nimodit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el id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modigniet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sin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pero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moditae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cum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inimus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sedit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mi,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voluptaqui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re, quae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ditis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ipiet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eiumetur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rercitat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laboratiae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Igenderum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iust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quodit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sersperum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dolorem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porepro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qui at </w:t>
                      </w:r>
                      <w:proofErr w:type="spellStart"/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vendam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experferior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mi,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tetum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nissintia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molutat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istium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quuntius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del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escit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recatio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. Con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ratque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nesto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consequi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harum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quaectis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iliquam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tore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eostionserum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rera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iumquatur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? </w:t>
                      </w:r>
                      <w:proofErr w:type="spellStart"/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Ciunto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quam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minvenet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offictus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72388862" w14:textId="77777777" w:rsidR="00D40088" w:rsidRDefault="00D40088" w:rsidP="00762B10">
                      <w:pPr>
                        <w:pStyle w:val="BasicParagraph"/>
                        <w:suppressAutoHyphens/>
                        <w:spacing w:after="86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Eperferios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ma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adis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verores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ention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esed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expel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ipsamet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porpor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molorpo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ressendis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apel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eumquaesequi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odigni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tem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inulpa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venectur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sinihic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alit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imporerum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hillaut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idebitas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accat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erem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experci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tatatur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occus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voloreiciis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as audit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preprer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chilla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vent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eosam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quuntem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faccaessit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fugit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labo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abo.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corporibusti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delist a qui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dolupti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nonet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aut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utessimodi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demquias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harunt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eius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sus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.</w:t>
                      </w:r>
                    </w:p>
                    <w:p w14:paraId="7DD50033" w14:textId="77777777" w:rsidR="00D40088" w:rsidRDefault="00D40088" w:rsidP="00762B10">
                      <w:pPr>
                        <w:pStyle w:val="BasicParagraph"/>
                        <w:suppressAutoHyphens/>
                        <w:spacing w:after="86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Con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ratque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nesto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consequi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harum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quaectis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iliquam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tore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eostionserum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rera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iumquatur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? </w:t>
                      </w:r>
                      <w:proofErr w:type="spellStart"/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Ciunto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quam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minvenet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offictus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6F75943E" w14:textId="77777777" w:rsidR="00D40088" w:rsidRDefault="00D40088" w:rsidP="00762B10">
                      <w:pPr>
                        <w:pStyle w:val="BasicParagraph"/>
                        <w:suppressAutoHyphens/>
                        <w:spacing w:after="86"/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</w:pPr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Con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ratque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nesto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consequi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harum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quaectis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iliquam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tore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quas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eostionserum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rera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ea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vel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iumquatur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? </w:t>
                      </w:r>
                      <w:proofErr w:type="spellStart"/>
                      <w:proofErr w:type="gram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Ciunto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quam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enit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minvenet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offictus</w:t>
                      </w:r>
                      <w:proofErr w:type="spellEnd"/>
                      <w:r>
                        <w:rPr>
                          <w:rFonts w:ascii="MinionPro-Regular" w:hAnsi="MinionPro-Regular" w:cs="MinionPro-Regular"/>
                          <w:color w:val="260000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0CC50823" w14:textId="77777777" w:rsidR="00D40088" w:rsidRDefault="00D40088" w:rsidP="00762B1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B0127"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4429EF82" wp14:editId="17D615C9">
                <wp:simplePos x="0" y="0"/>
                <wp:positionH relativeFrom="page">
                  <wp:posOffset>371475</wp:posOffset>
                </wp:positionH>
                <wp:positionV relativeFrom="page">
                  <wp:posOffset>3109595</wp:posOffset>
                </wp:positionV>
                <wp:extent cx="5892800" cy="267335"/>
                <wp:effectExtent l="0" t="0" r="0" b="12065"/>
                <wp:wrapTight wrapText="bothSides">
                  <wp:wrapPolygon edited="0">
                    <wp:start x="93" y="0"/>
                    <wp:lineTo x="93" y="20523"/>
                    <wp:lineTo x="21414" y="20523"/>
                    <wp:lineTo x="21414" y="0"/>
                    <wp:lineTo x="93" y="0"/>
                  </wp:wrapPolygon>
                </wp:wrapTight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00E869" w14:textId="77777777" w:rsidR="00D40088" w:rsidRPr="003E7BB1" w:rsidRDefault="00D40088" w:rsidP="001D2056">
                            <w:pPr>
                              <w:pStyle w:val="BlockText"/>
                              <w:rPr>
                                <w:rFonts w:ascii="Avenir 85 Heavy" w:hAnsi="Avenir 85 Heavy"/>
                                <w:i w:val="0"/>
                                <w:color w:val="29190D"/>
                                <w:sz w:val="32"/>
                                <w:szCs w:val="32"/>
                              </w:rPr>
                            </w:pPr>
                            <w:r w:rsidRPr="003E7BB1">
                              <w:rPr>
                                <w:rFonts w:ascii="Avenir 85 Heavy" w:hAnsi="Avenir 85 Heavy"/>
                                <w:i w:val="0"/>
                                <w:color w:val="29190D"/>
                                <w:sz w:val="32"/>
                                <w:szCs w:val="32"/>
                              </w:rPr>
                              <w:t xml:space="preserve">Heading, </w:t>
                            </w:r>
                            <w:proofErr w:type="spellStart"/>
                            <w:r w:rsidRPr="003E7BB1">
                              <w:rPr>
                                <w:rFonts w:ascii="Avenir 85 Heavy" w:hAnsi="Avenir 85 Heavy"/>
                                <w:i w:val="0"/>
                                <w:color w:val="29190D"/>
                                <w:sz w:val="32"/>
                                <w:szCs w:val="32"/>
                              </w:rPr>
                              <w:t>Avenir</w:t>
                            </w:r>
                            <w:proofErr w:type="spellEnd"/>
                            <w:r w:rsidRPr="003E7BB1">
                              <w:rPr>
                                <w:rFonts w:ascii="Avenir 85 Heavy" w:hAnsi="Avenir 85 Heavy"/>
                                <w:i w:val="0"/>
                                <w:color w:val="29190D"/>
                                <w:sz w:val="32"/>
                                <w:szCs w:val="32"/>
                              </w:rPr>
                              <w:t xml:space="preserve"> Heavy</w:t>
                            </w:r>
                            <w:r>
                              <w:rPr>
                                <w:rFonts w:ascii="Avenir 85 Heavy" w:hAnsi="Avenir 85 Heavy"/>
                                <w:i w:val="0"/>
                                <w:color w:val="29190D"/>
                                <w:sz w:val="32"/>
                                <w:szCs w:val="32"/>
                              </w:rPr>
                              <w:t>, 16/13</w:t>
                            </w:r>
                          </w:p>
                          <w:p w14:paraId="30E0AD6E" w14:textId="77777777" w:rsidR="00D40088" w:rsidRDefault="00D4008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.25pt;margin-top:244.85pt;width:464pt;height:21.05pt;z-index:251658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" filled="f" stroked="f">
                <v:textbox inset=",0,,0">
                  <w:txbxContent>
                    <w:p w14:paraId="0F00E869" w14:textId="77777777" w:rsidR="00D40088" w:rsidRPr="003E7BB1" w:rsidRDefault="00D40088" w:rsidP="001D2056">
                      <w:pPr>
                        <w:pStyle w:val="BlockText"/>
                        <w:rPr>
                          <w:rFonts w:ascii="Avenir 85 Heavy" w:hAnsi="Avenir 85 Heavy"/>
                          <w:i w:val="0"/>
                          <w:color w:val="29190D"/>
                          <w:sz w:val="32"/>
                          <w:szCs w:val="32"/>
                        </w:rPr>
                      </w:pPr>
                      <w:r w:rsidRPr="003E7BB1">
                        <w:rPr>
                          <w:rFonts w:ascii="Avenir 85 Heavy" w:hAnsi="Avenir 85 Heavy"/>
                          <w:i w:val="0"/>
                          <w:color w:val="29190D"/>
                          <w:sz w:val="32"/>
                          <w:szCs w:val="32"/>
                        </w:rPr>
                        <w:t xml:space="preserve">Heading, </w:t>
                      </w:r>
                      <w:proofErr w:type="spellStart"/>
                      <w:r w:rsidRPr="003E7BB1">
                        <w:rPr>
                          <w:rFonts w:ascii="Avenir 85 Heavy" w:hAnsi="Avenir 85 Heavy"/>
                          <w:i w:val="0"/>
                          <w:color w:val="29190D"/>
                          <w:sz w:val="32"/>
                          <w:szCs w:val="32"/>
                        </w:rPr>
                        <w:t>Avenir</w:t>
                      </w:r>
                      <w:proofErr w:type="spellEnd"/>
                      <w:r w:rsidRPr="003E7BB1">
                        <w:rPr>
                          <w:rFonts w:ascii="Avenir 85 Heavy" w:hAnsi="Avenir 85 Heavy"/>
                          <w:i w:val="0"/>
                          <w:color w:val="29190D"/>
                          <w:sz w:val="32"/>
                          <w:szCs w:val="32"/>
                        </w:rPr>
                        <w:t xml:space="preserve"> Heavy</w:t>
                      </w:r>
                      <w:r>
                        <w:rPr>
                          <w:rFonts w:ascii="Avenir 85 Heavy" w:hAnsi="Avenir 85 Heavy"/>
                          <w:i w:val="0"/>
                          <w:color w:val="29190D"/>
                          <w:sz w:val="32"/>
                          <w:szCs w:val="32"/>
                        </w:rPr>
                        <w:t>, 16/13</w:t>
                      </w:r>
                    </w:p>
                    <w:p w14:paraId="30E0AD6E" w14:textId="77777777" w:rsidR="00D40088" w:rsidRDefault="00D40088"/>
                  </w:txbxContent>
                </v:textbox>
                <w10:wrap type="tight" anchorx="page" anchory="page"/>
              </v:shape>
            </w:pict>
          </mc:Fallback>
        </mc:AlternateContent>
      </w:r>
      <w:r w:rsidR="000B0127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9EFDA75" wp14:editId="1434C347">
                <wp:simplePos x="0" y="0"/>
                <wp:positionH relativeFrom="page">
                  <wp:posOffset>356870</wp:posOffset>
                </wp:positionH>
                <wp:positionV relativeFrom="page">
                  <wp:posOffset>365760</wp:posOffset>
                </wp:positionV>
                <wp:extent cx="6479540" cy="2555240"/>
                <wp:effectExtent l="0" t="0" r="0" b="10160"/>
                <wp:wrapThrough wrapText="bothSides">
                  <wp:wrapPolygon edited="0">
                    <wp:start x="0" y="0"/>
                    <wp:lineTo x="0" y="21471"/>
                    <wp:lineTo x="21507" y="21471"/>
                    <wp:lineTo x="21507" y="0"/>
                    <wp:lineTo x="0" y="0"/>
                  </wp:wrapPolygon>
                </wp:wrapThrough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2555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D2BED" w14:textId="77777777" w:rsidR="00D40088" w:rsidRPr="000B0127" w:rsidRDefault="00D40088" w:rsidP="004F3624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40" style="position:absolute;margin-left:28.1pt;margin-top:28.8pt;width:510.2pt;height:201.2pt;z-index:251655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" fillcolor="#7f7f7f [1612]" stroked="f">
                <v:textbox>
                  <w:txbxContent>
                    <w:p w14:paraId="5AFD2BED" w14:textId="77777777" w:rsidR="00D40088" w:rsidRPr="000B0127" w:rsidRDefault="00D40088" w:rsidP="004F3624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B0127">
        <w:rPr>
          <w:noProof/>
        </w:rPr>
        <mc:AlternateContent>
          <mc:Choice Requires="wps">
            <w:drawing>
              <wp:anchor distT="0" distB="0" distL="114300" distR="114300" simplePos="0" relativeHeight="251706520" behindDoc="0" locked="0" layoutInCell="1" allowOverlap="1" wp14:anchorId="3F21C392" wp14:editId="0D589C39">
                <wp:simplePos x="0" y="0"/>
                <wp:positionH relativeFrom="page">
                  <wp:posOffset>3803650</wp:posOffset>
                </wp:positionH>
                <wp:positionV relativeFrom="page">
                  <wp:posOffset>3470275</wp:posOffset>
                </wp:positionV>
                <wp:extent cx="2806700" cy="3935730"/>
                <wp:effectExtent l="0" t="0" r="0" b="1270"/>
                <wp:wrapThrough wrapText="bothSides">
                  <wp:wrapPolygon edited="0">
                    <wp:start x="195" y="0"/>
                    <wp:lineTo x="195" y="21468"/>
                    <wp:lineTo x="21111" y="21468"/>
                    <wp:lineTo x="21111" y="0"/>
                    <wp:lineTo x="195" y="0"/>
                  </wp:wrapPolygon>
                </wp:wrapThrough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93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41" type="#_x0000_t202" style="position:absolute;margin-left:299.5pt;margin-top:273.25pt;width:221pt;height:309.9pt;z-index:2517065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0B012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B6DE491" wp14:editId="61E64872">
                <wp:simplePos x="0" y="0"/>
                <wp:positionH relativeFrom="page">
                  <wp:posOffset>365760</wp:posOffset>
                </wp:positionH>
                <wp:positionV relativeFrom="page">
                  <wp:posOffset>3016885</wp:posOffset>
                </wp:positionV>
                <wp:extent cx="6480175" cy="398145"/>
                <wp:effectExtent l="0" t="0" r="0" b="8255"/>
                <wp:wrapThrough wrapText="bothSides">
                  <wp:wrapPolygon edited="0">
                    <wp:start x="0" y="0"/>
                    <wp:lineTo x="0" y="20670"/>
                    <wp:lineTo x="21505" y="20670"/>
                    <wp:lineTo x="21505" y="0"/>
                    <wp:lineTo x="0" y="0"/>
                  </wp:wrapPolygon>
                </wp:wrapThrough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5" cy="398145"/>
                        </a:xfrm>
                        <a:prstGeom prst="rect">
                          <a:avLst/>
                        </a:prstGeom>
                        <a:solidFill>
                          <a:srgbClr val="FCCF1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8.8pt;margin-top:237.55pt;width:510.25pt;height:31.3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" fillcolor="#fccf18" stroked="f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192" behindDoc="0" locked="0" layoutInCell="1" allowOverlap="1" wp14:anchorId="5680E984" wp14:editId="5856655A">
                <wp:simplePos x="0" y="0"/>
                <wp:positionH relativeFrom="page">
                  <wp:posOffset>7132320</wp:posOffset>
                </wp:positionH>
                <wp:positionV relativeFrom="page">
                  <wp:posOffset>592455</wp:posOffset>
                </wp:positionV>
                <wp:extent cx="2432050" cy="1409700"/>
                <wp:effectExtent l="0" t="0" r="0" b="12700"/>
                <wp:wrapTight wrapText="bothSides">
                  <wp:wrapPolygon edited="0">
                    <wp:start x="226" y="0"/>
                    <wp:lineTo x="226" y="21405"/>
                    <wp:lineTo x="21205" y="21405"/>
                    <wp:lineTo x="21205" y="0"/>
                    <wp:lineTo x="226" y="0"/>
                  </wp:wrapPolygon>
                </wp:wrapTight>
                <wp:docPr id="7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2D224A" w14:textId="77777777" w:rsidR="000B1488" w:rsidRPr="00441F81" w:rsidRDefault="000B1488" w:rsidP="000B14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venir-Heavy" w:hAnsi="Avenir-Heavy" w:cs="Avenir-Heavy"/>
                                <w:color w:val="260000"/>
                                <w:sz w:val="36"/>
                                <w:szCs w:val="36"/>
                              </w:rPr>
                            </w:pPr>
                            <w:r w:rsidRPr="00441F81">
                              <w:rPr>
                                <w:rFonts w:ascii="Avenir-Heavy" w:hAnsi="Avenir-Heavy" w:cs="Avenir-Heavy"/>
                                <w:color w:val="260000"/>
                                <w:sz w:val="36"/>
                                <w:szCs w:val="36"/>
                              </w:rPr>
                              <w:t xml:space="preserve">This is an inner headline. </w:t>
                            </w:r>
                            <w:proofErr w:type="spellStart"/>
                            <w:r w:rsidRPr="00441F81">
                              <w:rPr>
                                <w:rFonts w:ascii="Avenir-Heavy" w:hAnsi="Avenir-Heavy" w:cs="Avenir-Heavy"/>
                                <w:color w:val="260000"/>
                                <w:sz w:val="36"/>
                                <w:szCs w:val="36"/>
                              </w:rPr>
                              <w:t>Avenir</w:t>
                            </w:r>
                            <w:proofErr w:type="spellEnd"/>
                            <w:r w:rsidRPr="00441F81">
                              <w:rPr>
                                <w:rFonts w:ascii="Avenir-Heavy" w:hAnsi="Avenir-Heavy" w:cs="Avenir-Heavy"/>
                                <w:color w:val="260000"/>
                                <w:sz w:val="36"/>
                                <w:szCs w:val="36"/>
                              </w:rPr>
                              <w:t xml:space="preserve"> heavy, 18 pt. size on 22 pt. leading</w:t>
                            </w:r>
                          </w:p>
                          <w:p w14:paraId="6D89634C" w14:textId="77777777" w:rsidR="000B1488" w:rsidRDefault="000B1488" w:rsidP="000B148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61.6pt;margin-top:46.65pt;width:191.5pt;height:111pt;z-index:25173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" filled="f" stroked="f">
                <v:textbox inset=",0,,0">
                  <w:txbxContent>
                    <w:p w14:paraId="5B2D224A" w14:textId="77777777" w:rsidR="000B1488" w:rsidRPr="00441F81" w:rsidRDefault="000B1488" w:rsidP="000B14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venir-Heavy" w:hAnsi="Avenir-Heavy" w:cs="Avenir-Heavy"/>
                          <w:color w:val="260000"/>
                          <w:sz w:val="36"/>
                          <w:szCs w:val="36"/>
                        </w:rPr>
                      </w:pPr>
                      <w:r w:rsidRPr="00441F81">
                        <w:rPr>
                          <w:rFonts w:ascii="Avenir-Heavy" w:hAnsi="Avenir-Heavy" w:cs="Avenir-Heavy"/>
                          <w:color w:val="260000"/>
                          <w:sz w:val="36"/>
                          <w:szCs w:val="36"/>
                        </w:rPr>
                        <w:t xml:space="preserve">This is an inner headline. </w:t>
                      </w:r>
                      <w:proofErr w:type="spellStart"/>
                      <w:r w:rsidRPr="00441F81">
                        <w:rPr>
                          <w:rFonts w:ascii="Avenir-Heavy" w:hAnsi="Avenir-Heavy" w:cs="Avenir-Heavy"/>
                          <w:color w:val="260000"/>
                          <w:sz w:val="36"/>
                          <w:szCs w:val="36"/>
                        </w:rPr>
                        <w:t>Avenir</w:t>
                      </w:r>
                      <w:proofErr w:type="spellEnd"/>
                      <w:r w:rsidRPr="00441F81">
                        <w:rPr>
                          <w:rFonts w:ascii="Avenir-Heavy" w:hAnsi="Avenir-Heavy" w:cs="Avenir-Heavy"/>
                          <w:color w:val="260000"/>
                          <w:sz w:val="36"/>
                          <w:szCs w:val="36"/>
                        </w:rPr>
                        <w:t xml:space="preserve"> heavy, 18 pt. size on 22 pt. leading</w:t>
                      </w:r>
                    </w:p>
                    <w:p w14:paraId="6D89634C" w14:textId="77777777" w:rsidR="000B1488" w:rsidRDefault="000B1488" w:rsidP="000B1488">
                      <w:pPr>
                        <w:jc w:val="righ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B0127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28A4F66" wp14:editId="3A1BE501">
                <wp:simplePos x="0" y="0"/>
                <wp:positionH relativeFrom="page">
                  <wp:posOffset>6925310</wp:posOffset>
                </wp:positionH>
                <wp:positionV relativeFrom="page">
                  <wp:posOffset>365760</wp:posOffset>
                </wp:positionV>
                <wp:extent cx="2762250" cy="7040880"/>
                <wp:effectExtent l="0" t="0" r="6350" b="0"/>
                <wp:wrapThrough wrapText="bothSides">
                  <wp:wrapPolygon edited="0">
                    <wp:start x="0" y="0"/>
                    <wp:lineTo x="0" y="21506"/>
                    <wp:lineTo x="21451" y="21506"/>
                    <wp:lineTo x="21451" y="0"/>
                    <wp:lineTo x="0" y="0"/>
                  </wp:wrapPolygon>
                </wp:wrapThrough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0880"/>
                        </a:xfrm>
                        <a:prstGeom prst="rect">
                          <a:avLst/>
                        </a:prstGeom>
                        <a:solidFill>
                          <a:srgbClr val="B8ADA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545.3pt;margin-top:28.8pt;width:217.5pt;height:554.4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" fillcolor="#b8ada3" stroked="f">
                <w10:wrap type="through" anchorx="page" anchory="page"/>
              </v:rect>
            </w:pict>
          </mc:Fallback>
        </mc:AlternateContent>
      </w:r>
      <w:r w:rsidR="00FB54D1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72BCB41" wp14:editId="53F89B51">
                <wp:simplePos x="0" y="0"/>
                <wp:positionH relativeFrom="page">
                  <wp:posOffset>6537960</wp:posOffset>
                </wp:positionH>
                <wp:positionV relativeFrom="page">
                  <wp:posOffset>2983865</wp:posOffset>
                </wp:positionV>
                <wp:extent cx="2832100" cy="3749675"/>
                <wp:effectExtent l="0" t="0" r="0" b="9525"/>
                <wp:wrapTight wrapText="bothSides">
                  <wp:wrapPolygon edited="0">
                    <wp:start x="194" y="0"/>
                    <wp:lineTo x="194" y="21509"/>
                    <wp:lineTo x="21116" y="21509"/>
                    <wp:lineTo x="21116" y="0"/>
                    <wp:lineTo x="194" y="0"/>
                  </wp:wrapPolygon>
                </wp:wrapTight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374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6" type="#_x0000_t202" style="position:absolute;margin-left:514.8pt;margin-top:234.95pt;width:223pt;height:295.25pt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" mv:complextextbox="1" filled="f" stroked="f">
                <v:stroke o:forcedash="t"/>
                <v:textbox inset=",0,,0"/>
                <w10:wrap type="tight" anchorx="page" anchory="page"/>
              </v:shape>
            </w:pict>
          </mc:Fallback>
        </mc:AlternateContent>
      </w:r>
    </w:p>
    <w:sectPr w:rsidR="001D2056" w:rsidSect="00E541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29DB93" w14:textId="77777777" w:rsidR="00716727" w:rsidRDefault="00716727">
      <w:pPr>
        <w:spacing w:after="0"/>
      </w:pPr>
      <w:r>
        <w:separator/>
      </w:r>
    </w:p>
  </w:endnote>
  <w:endnote w:type="continuationSeparator" w:id="0">
    <w:p w14:paraId="3D3B9428" w14:textId="77777777" w:rsidR="00716727" w:rsidRDefault="007167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Heavy">
    <w:altName w:val="Avenir 85 Heav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85 Heavy">
    <w:altName w:val="Cambria"/>
    <w:charset w:val="00"/>
    <w:family w:val="auto"/>
    <w:pitch w:val="variable"/>
    <w:sig w:usb0="00000003" w:usb1="00000000" w:usb2="00000000" w:usb3="00000000" w:csb0="00000001" w:csb1="00000000"/>
  </w:font>
  <w:font w:name="Avenir 45 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Avenir 45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Medium">
    <w:altName w:val="Avenir 65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4633" w14:textId="77777777" w:rsidR="00D40088" w:rsidRDefault="00D400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A3B36" w14:textId="77777777" w:rsidR="00D40088" w:rsidRDefault="00D400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9DD16" w14:textId="77777777" w:rsidR="00D40088" w:rsidRDefault="00D400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40937" w14:textId="77777777" w:rsidR="00716727" w:rsidRDefault="00716727">
      <w:pPr>
        <w:spacing w:after="0"/>
      </w:pPr>
      <w:r>
        <w:separator/>
      </w:r>
    </w:p>
  </w:footnote>
  <w:footnote w:type="continuationSeparator" w:id="0">
    <w:p w14:paraId="4E2A1D7A" w14:textId="77777777" w:rsidR="00716727" w:rsidRDefault="0071672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49B21" w14:textId="77777777" w:rsidR="00D40088" w:rsidRDefault="00D4008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45D9" w14:textId="77777777" w:rsidR="00D40088" w:rsidRDefault="00D4008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2C01B" w14:textId="77777777" w:rsidR="00D40088" w:rsidRDefault="00D400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1D2056"/>
    <w:rsid w:val="00003705"/>
    <w:rsid w:val="000B0127"/>
    <w:rsid w:val="000B1488"/>
    <w:rsid w:val="000C0DA2"/>
    <w:rsid w:val="001D2056"/>
    <w:rsid w:val="00242BC5"/>
    <w:rsid w:val="00280828"/>
    <w:rsid w:val="0033057A"/>
    <w:rsid w:val="0038283A"/>
    <w:rsid w:val="003E7BB1"/>
    <w:rsid w:val="004F3624"/>
    <w:rsid w:val="006C3FB7"/>
    <w:rsid w:val="00716727"/>
    <w:rsid w:val="00762B10"/>
    <w:rsid w:val="00783C89"/>
    <w:rsid w:val="007843B2"/>
    <w:rsid w:val="0088321C"/>
    <w:rsid w:val="009C1BE8"/>
    <w:rsid w:val="00B10C08"/>
    <w:rsid w:val="00B80D0F"/>
    <w:rsid w:val="00B85E8E"/>
    <w:rsid w:val="00D00F23"/>
    <w:rsid w:val="00D40088"/>
    <w:rsid w:val="00D40FC2"/>
    <w:rsid w:val="00E42D0E"/>
    <w:rsid w:val="00E54199"/>
    <w:rsid w:val="00E77143"/>
    <w:rsid w:val="00F8382E"/>
    <w:rsid w:val="00FB54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B11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Body Text" w:uiPriority="99"/>
    <w:lsdException w:name="Body Text 2" w:uiPriority="99"/>
    <w:lsdException w:name="Block Text" w:uiPriority="99"/>
  </w:latentStyles>
  <w:style w:type="paragraph" w:default="1" w:styleId="Normal">
    <w:name w:val="Normal"/>
    <w:qFormat/>
    <w:rsid w:val="000B1488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customStyle="1" w:styleId="BasicParagraph">
    <w:name w:val="[Basic Paragraph]"/>
    <w:basedOn w:val="Normal"/>
    <w:uiPriority w:val="99"/>
    <w:rsid w:val="003E7BB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Body Text" w:uiPriority="99"/>
    <w:lsdException w:name="Body Text 2" w:uiPriority="99"/>
    <w:lsdException w:name="Block Text" w:uiPriority="99"/>
  </w:latentStyles>
  <w:style w:type="paragraph" w:default="1" w:styleId="Normal">
    <w:name w:val="Normal"/>
    <w:qFormat/>
    <w:rsid w:val="000B1488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4F446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customStyle="1" w:styleId="BasicParagraph">
    <w:name w:val="[Basic Paragraph]"/>
    <w:basedOn w:val="Normal"/>
    <w:uiPriority w:val="99"/>
    <w:rsid w:val="003E7BB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Cornerstone Brochure">
      <a:dk1>
        <a:sysClr val="windowText" lastClr="000000"/>
      </a:dk1>
      <a:lt1>
        <a:sysClr val="window" lastClr="FFFFFF"/>
      </a:lt1>
      <a:dk2>
        <a:srgbClr val="4F446D"/>
      </a:dk2>
      <a:lt2>
        <a:srgbClr val="A499C1"/>
      </a:lt2>
      <a:accent1>
        <a:srgbClr val="FF9900"/>
      </a:accent1>
      <a:accent2>
        <a:srgbClr val="E83404"/>
      </a:accent2>
      <a:accent3>
        <a:srgbClr val="A7CE30"/>
      </a:accent3>
      <a:accent4>
        <a:srgbClr val="94B069"/>
      </a:accent4>
      <a:accent5>
        <a:srgbClr val="996699"/>
      </a:accent5>
      <a:accent6>
        <a:srgbClr val="C5C7D1"/>
      </a:accent6>
      <a:hlink>
        <a:srgbClr val="7D86C8"/>
      </a:hlink>
      <a:folHlink>
        <a:srgbClr val="6E7396"/>
      </a:folHlink>
    </a:clrScheme>
    <a:fontScheme name="Cornerstone Brochure">
      <a:majorFont>
        <a:latin typeface="Corbel"/>
        <a:ea typeface=""/>
        <a:cs typeface=""/>
        <a:font script="Jpan" typeface="ＭＳ ゴシック"/>
      </a:majorFont>
      <a:minorFont>
        <a:latin typeface="Corbe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Cornerstone Brochure.dotx</Template>
  <TotalTime>11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cp:lastPrinted>2007-10-06T17:52:00Z</cp:lastPrinted>
  <dcterms:created xsi:type="dcterms:W3CDTF">2014-08-29T16:39:00Z</dcterms:created>
  <dcterms:modified xsi:type="dcterms:W3CDTF">2014-09-01T18:53:00Z</dcterms:modified>
  <cp:category/>
</cp:coreProperties>
</file>